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91F" w:rsidRPr="004F191F" w:rsidRDefault="004F191F" w:rsidP="004F191F">
      <w:pPr>
        <w:pStyle w:val="Titel"/>
        <w:jc w:val="center"/>
        <w:rPr>
          <w:rFonts w:ascii="Verdana" w:hAnsi="Verdana"/>
          <w:sz w:val="56"/>
          <w:szCs w:val="44"/>
        </w:rPr>
      </w:pPr>
      <w:r w:rsidRPr="004F191F">
        <w:rPr>
          <w:rFonts w:ascii="Verdana" w:hAnsi="Verdana"/>
          <w:sz w:val="56"/>
          <w:szCs w:val="44"/>
        </w:rPr>
        <w:t>Gästemappe</w:t>
      </w:r>
    </w:p>
    <w:p w:rsidR="001D3441" w:rsidRPr="004F191F" w:rsidRDefault="004F191F" w:rsidP="004F191F">
      <w:pPr>
        <w:pStyle w:val="Titel"/>
        <w:jc w:val="center"/>
        <w:rPr>
          <w:rFonts w:ascii="Verdana" w:hAnsi="Verdana"/>
          <w:sz w:val="56"/>
          <w:szCs w:val="44"/>
        </w:rPr>
      </w:pPr>
      <w:r w:rsidRPr="004F191F">
        <w:rPr>
          <w:rFonts w:ascii="Verdana" w:hAnsi="Verdana"/>
          <w:sz w:val="56"/>
          <w:szCs w:val="44"/>
        </w:rPr>
        <w:t>Unterkunftsname</w:t>
      </w:r>
    </w:p>
    <w:p w:rsidR="0099113F" w:rsidRDefault="0099113F" w:rsidP="004F191F">
      <w:pPr>
        <w:pStyle w:val="Untertitel"/>
        <w:jc w:val="center"/>
        <w:rPr>
          <w:rFonts w:ascii="Verdana" w:hAnsi="Verdana"/>
          <w:color w:val="278142"/>
        </w:rPr>
      </w:pPr>
    </w:p>
    <w:p w:rsidR="001D3441" w:rsidRPr="004F191F" w:rsidRDefault="004F191F" w:rsidP="004F191F">
      <w:pPr>
        <w:pStyle w:val="Untertitel"/>
        <w:jc w:val="center"/>
        <w:rPr>
          <w:rFonts w:ascii="Verdana" w:hAnsi="Verdana"/>
          <w:color w:val="278142"/>
        </w:rPr>
      </w:pPr>
      <w:r w:rsidRPr="004F191F">
        <w:rPr>
          <w:rFonts w:ascii="Verdana" w:hAnsi="Verdana"/>
          <w:color w:val="278142"/>
        </w:rPr>
        <w:t>Herzlich Willkommen!</w:t>
      </w:r>
    </w:p>
    <w:p w:rsidR="004F191F" w:rsidRPr="004F191F" w:rsidRDefault="004F191F" w:rsidP="004F191F">
      <w:pPr>
        <w:pStyle w:val="Autor"/>
        <w:rPr>
          <w:rFonts w:ascii="Verdana" w:hAnsi="Verdana"/>
        </w:rPr>
      </w:pPr>
    </w:p>
    <w:p w:rsidR="001D3441" w:rsidRPr="004F191F" w:rsidRDefault="001B149C">
      <w:pPr>
        <w:rPr>
          <w:rFonts w:ascii="Verdana" w:hAnsi="Verdana"/>
        </w:rPr>
      </w:pPr>
      <w:r w:rsidRPr="004F191F">
        <w:rPr>
          <w:rFonts w:ascii="Verdana" w:hAnsi="Verdana"/>
          <w:noProof/>
          <w:lang w:val="cs-CZ" w:eastAsia="cs-CZ" w:bidi="ar-SA"/>
        </w:rPr>
        <w:drawing>
          <wp:inline distT="0" distB="0" distL="0" distR="0">
            <wp:extent cx="5486400" cy="3657600"/>
            <wp:effectExtent l="0" t="0" r="0" b="0"/>
            <wp:docPr id="2" name="Bild 2" title="Foto eines Blatts auf Baumri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2005_9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41" w:rsidRPr="004F191F" w:rsidRDefault="001D3441">
      <w:pPr>
        <w:pStyle w:val="Autor"/>
        <w:rPr>
          <w:rFonts w:ascii="Verdana" w:hAnsi="Verdana"/>
        </w:rPr>
      </w:pPr>
    </w:p>
    <w:p w:rsidR="001D3441" w:rsidRPr="004F191F" w:rsidRDefault="001B149C">
      <w:pPr>
        <w:rPr>
          <w:rFonts w:ascii="Verdana" w:hAnsi="Verdana"/>
        </w:rPr>
      </w:pPr>
      <w:r w:rsidRPr="004F191F">
        <w:rPr>
          <w:rFonts w:ascii="Verdana" w:hAnsi="Verdana"/>
        </w:rPr>
        <w:br w:type="page"/>
      </w:r>
    </w:p>
    <w:p w:rsidR="001D3441" w:rsidRPr="004F191F" w:rsidRDefault="001D3441">
      <w:pPr>
        <w:rPr>
          <w:rFonts w:ascii="Verdana" w:hAnsi="Verdana"/>
        </w:rPr>
        <w:sectPr w:rsidR="001D3441" w:rsidRPr="004F191F" w:rsidSect="0099113F">
          <w:headerReference w:type="default" r:id="rId13"/>
          <w:headerReference w:type="first" r:id="rId14"/>
          <w:pgSz w:w="11907" w:h="16839" w:code="9"/>
          <w:pgMar w:top="2520" w:right="1800" w:bottom="1728" w:left="1800" w:header="720" w:footer="720" w:gutter="0"/>
          <w:pgNumType w:fmt="lowerRoman" w:start="1"/>
          <w:cols w:space="720"/>
          <w:docGrid w:linePitch="360"/>
        </w:sectPr>
      </w:pPr>
    </w:p>
    <w:p w:rsidR="004F191F" w:rsidRDefault="004F191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</w:p>
    <w:p w:rsidR="004F191F" w:rsidRPr="004F191F" w:rsidRDefault="004F191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zh-CN" w:bidi="ar-SA"/>
        </w:rPr>
      </w:pPr>
      <w:r w:rsidRPr="004F191F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zh-CN" w:bidi="ar-SA"/>
        </w:rPr>
        <w:t>Willkommen</w:t>
      </w:r>
      <w:r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zh-CN" w:bidi="ar-SA"/>
        </w:rPr>
        <w:t>!</w:t>
      </w:r>
    </w:p>
    <w:p w:rsidR="0099113F" w:rsidRDefault="0099113F" w:rsidP="004F1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lang w:eastAsia="zh-CN" w:bidi="ar-SA"/>
        </w:rPr>
      </w:pPr>
    </w:p>
    <w:p w:rsidR="004F191F" w:rsidRPr="004F191F" w:rsidRDefault="004F191F" w:rsidP="004F1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lang w:eastAsia="zh-CN" w:bidi="ar-SA"/>
        </w:rPr>
      </w:pPr>
      <w:r w:rsidRPr="004F191F">
        <w:rPr>
          <w:rFonts w:ascii="Verdana" w:eastAsia="Times New Roman" w:hAnsi="Verdana" w:cs="Courier New"/>
          <w:color w:val="000000"/>
          <w:lang w:eastAsia="zh-CN" w:bidi="ar-SA"/>
        </w:rPr>
        <w:t xml:space="preserve">Liebe Gäste,  </w:t>
      </w:r>
      <w:r w:rsidRPr="004F191F">
        <w:rPr>
          <w:rFonts w:ascii="Verdana" w:eastAsia="Times New Roman" w:hAnsi="Verdana" w:cs="Courier New"/>
          <w:color w:val="000000"/>
          <w:lang w:eastAsia="zh-CN" w:bidi="ar-SA"/>
        </w:rPr>
        <w:br/>
        <w:t xml:space="preserve">wir freuen uns, Sie in [Name der Unterkunft] begrüßen zu dürfen!  </w:t>
      </w:r>
      <w:r w:rsidRPr="004F191F">
        <w:rPr>
          <w:rFonts w:ascii="Verdana" w:eastAsia="Times New Roman" w:hAnsi="Verdana" w:cs="Courier New"/>
          <w:color w:val="000000"/>
          <w:lang w:eastAsia="zh-CN" w:bidi="ar-SA"/>
        </w:rPr>
        <w:br/>
        <w:t xml:space="preserve">Wir wünschen Ihnen einen angenehmen und erholsamen Aufenthalt.  </w:t>
      </w:r>
      <w:r w:rsidRPr="004F191F">
        <w:rPr>
          <w:rFonts w:ascii="Verdana" w:eastAsia="Times New Roman" w:hAnsi="Verdana" w:cs="Courier New"/>
          <w:color w:val="000000"/>
          <w:lang w:eastAsia="zh-CN" w:bidi="ar-SA"/>
        </w:rPr>
        <w:br/>
      </w:r>
      <w:r w:rsidRPr="004F191F">
        <w:rPr>
          <w:rFonts w:ascii="Verdana" w:eastAsia="Times New Roman" w:hAnsi="Verdana" w:cs="Courier New"/>
          <w:color w:val="000000"/>
          <w:lang w:eastAsia="zh-CN" w:bidi="ar-SA"/>
        </w:rPr>
        <w:br/>
        <w:t>Ihr Gastgeber: [Name]</w:t>
      </w:r>
    </w:p>
    <w:p w:rsidR="004F191F" w:rsidRPr="004F191F" w:rsidRDefault="004F191F" w:rsidP="004F1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0"/>
          <w:szCs w:val="20"/>
          <w:lang w:eastAsia="zh-CN" w:bidi="ar-SA"/>
        </w:rPr>
      </w:pPr>
    </w:p>
    <w:p w:rsidR="004F191F" w:rsidRDefault="00385387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1" o:spid="_x0000_s2056" alt="" style="width:380.4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4F191F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4F191F" w:rsidRPr="004F191F" w:rsidRDefault="004F191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1</w:t>
      </w:r>
      <w:r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Hausinformationen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Adresse: [Straße, PLZ, Stadt]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Telefonnummer: [Telefonnummer]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E-Mail: [E-Mail-Adresse]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Check-in: [Uhrzeit]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Check-out: [Uhrzeit]</w:t>
      </w:r>
    </w:p>
    <w:p w:rsidR="004F191F" w:rsidRPr="004F191F" w:rsidRDefault="004F191F" w:rsidP="004F191F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Schlüssel: [Informationen zur Schlüsselübergabe]</w:t>
      </w:r>
    </w:p>
    <w:p w:rsidR="004F191F" w:rsidRPr="004F191F" w:rsidRDefault="00385387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2" o:spid="_x0000_s2055" alt="" style="width:380.4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2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WLAN &amp; Technik</w:t>
      </w:r>
    </w:p>
    <w:p w:rsidR="004F191F" w:rsidRPr="004F191F" w:rsidRDefault="004F191F" w:rsidP="004F191F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WLAN-Name (SSID): [Name]</w:t>
      </w:r>
    </w:p>
    <w:p w:rsidR="004F191F" w:rsidRPr="004F191F" w:rsidRDefault="004F191F" w:rsidP="004F191F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Passwort: [Passwort]</w:t>
      </w:r>
    </w:p>
    <w:p w:rsidR="004F191F" w:rsidRPr="004F191F" w:rsidRDefault="004F191F" w:rsidP="004F191F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TV / Streaming: [Anleitung zur Nutzung]</w:t>
      </w:r>
    </w:p>
    <w:p w:rsidR="004F191F" w:rsidRPr="004F191F" w:rsidRDefault="00385387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3" o:spid="_x0000_s2054" alt="" style="width:415.3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3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Sicherheit &amp; Notfälle</w:t>
      </w:r>
    </w:p>
    <w:p w:rsidR="004F191F" w:rsidRPr="004F191F" w:rsidRDefault="004F191F" w:rsidP="004F191F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Notrufnummern: Polizei 110 / Feuerwehr 112 / Rettungsdienst 112</w:t>
      </w:r>
    </w:p>
    <w:p w:rsidR="004F191F" w:rsidRPr="004F191F" w:rsidRDefault="004F191F" w:rsidP="004F191F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Erste-Hilfe-Kasten: [Ort im Haus]</w:t>
      </w:r>
    </w:p>
    <w:p w:rsidR="004F191F" w:rsidRPr="004F191F" w:rsidRDefault="004F191F" w:rsidP="004F191F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Rauchmelder: [Ort im Haus]</w:t>
      </w:r>
    </w:p>
    <w:p w:rsidR="004F191F" w:rsidRPr="004F191F" w:rsidRDefault="004F191F" w:rsidP="004F191F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Notausgang: [Beschreibung]</w:t>
      </w:r>
    </w:p>
    <w:p w:rsidR="004F191F" w:rsidRDefault="004F191F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4F191F" w:rsidRPr="004F191F" w:rsidRDefault="004F191F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4F191F" w:rsidRDefault="004F191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</w:p>
    <w:p w:rsidR="0099113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</w:p>
    <w:p w:rsidR="004F191F" w:rsidRPr="004F191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4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Umgebung &amp; Tipps</w:t>
      </w:r>
    </w:p>
    <w:p w:rsidR="004F191F" w:rsidRPr="004F191F" w:rsidRDefault="004F191F" w:rsidP="004F191F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Supermarkt: [Name, Entfernung]</w:t>
      </w:r>
    </w:p>
    <w:p w:rsidR="004F191F" w:rsidRPr="004F191F" w:rsidRDefault="004F191F" w:rsidP="004F191F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Apotheke: [Name, Entfernung]</w:t>
      </w:r>
    </w:p>
    <w:p w:rsidR="004F191F" w:rsidRPr="004F191F" w:rsidRDefault="004F191F" w:rsidP="004F191F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Sehenswürdigkeiten: [Liste mit kurzen Beschreibungen]</w:t>
      </w:r>
    </w:p>
    <w:p w:rsidR="004F191F" w:rsidRPr="004F191F" w:rsidRDefault="004F191F" w:rsidP="004F191F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Freizeit: [Parks, Museen, Veranstaltungen]</w:t>
      </w:r>
    </w:p>
    <w:p w:rsidR="004F191F" w:rsidRPr="004F191F" w:rsidRDefault="00385387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4" o:spid="_x0000_s2053" alt="" style="width:380.4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5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Restaurants &amp; Cafés</w:t>
      </w:r>
    </w:p>
    <w:p w:rsidR="004F191F" w:rsidRPr="004F191F" w:rsidRDefault="004F191F" w:rsidP="004F191F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[Restaurant/Café 1 – Adresse, Besonderheiten]</w:t>
      </w:r>
    </w:p>
    <w:p w:rsidR="004F191F" w:rsidRPr="004F191F" w:rsidRDefault="004F191F" w:rsidP="004F191F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[Restaurant/Café 2 – Adresse, Besonderheiten]</w:t>
      </w:r>
    </w:p>
    <w:p w:rsidR="004F191F" w:rsidRPr="004F191F" w:rsidRDefault="004F191F" w:rsidP="004F191F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[Restaurant/Café 3 – Adresse, Besonderheiten]</w:t>
      </w:r>
    </w:p>
    <w:p w:rsidR="004F191F" w:rsidRPr="004F191F" w:rsidRDefault="00385387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5" o:spid="_x0000_s2052" alt="" style="width:380.4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6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Freizeit &amp; Aktivitäten</w:t>
      </w:r>
    </w:p>
    <w:p w:rsidR="004F191F" w:rsidRPr="004F191F" w:rsidRDefault="004F191F" w:rsidP="004F191F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Wanderrouten / Radwege: [Kurze Beschreibung]</w:t>
      </w:r>
    </w:p>
    <w:p w:rsidR="004F191F" w:rsidRPr="004F191F" w:rsidRDefault="004F191F" w:rsidP="004F191F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Schwimmbad / Spa: [Ort &amp; Öffnungszeiten]</w:t>
      </w:r>
    </w:p>
    <w:p w:rsidR="004F191F" w:rsidRPr="004F191F" w:rsidRDefault="004F191F" w:rsidP="004F191F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Lokale Events: [Kalender / Tipps]</w:t>
      </w:r>
    </w:p>
    <w:p w:rsidR="004F191F" w:rsidRPr="004F191F" w:rsidRDefault="00385387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6" o:spid="_x0000_s2051" alt="" style="width:415.3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7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Transport &amp; Parkmöglichkeiten</w:t>
      </w:r>
    </w:p>
    <w:p w:rsidR="004F191F" w:rsidRPr="004F191F" w:rsidRDefault="004F191F" w:rsidP="004F191F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Öffentliche Verkehrsmittel: [Haltestellen &amp; Linien]</w:t>
      </w:r>
    </w:p>
    <w:p w:rsidR="004F191F" w:rsidRPr="004F191F" w:rsidRDefault="004F191F" w:rsidP="004F191F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Taxi / Ridesharing: [Kontakt]</w:t>
      </w:r>
    </w:p>
    <w:p w:rsidR="004F191F" w:rsidRPr="004F191F" w:rsidRDefault="004F191F" w:rsidP="004F191F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Parkplatz: [Standort &amp; Hinweise]</w:t>
      </w:r>
    </w:p>
    <w:p w:rsidR="004F191F" w:rsidRDefault="004F191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99113F" w:rsidRPr="004F191F" w:rsidRDefault="0099113F" w:rsidP="004F191F">
      <w:pPr>
        <w:spacing w:after="0" w:line="276" w:lineRule="auto"/>
        <w:rPr>
          <w:rFonts w:ascii="Verdana" w:eastAsia="Times New Roman" w:hAnsi="Verdana" w:cs="Times New Roman"/>
          <w:color w:val="auto"/>
          <w:lang w:eastAsia="zh-CN" w:bidi="ar-SA"/>
        </w:rPr>
      </w:pPr>
    </w:p>
    <w:p w:rsidR="004F191F" w:rsidRPr="004F191F" w:rsidRDefault="0099113F" w:rsidP="004F191F">
      <w:pPr>
        <w:spacing w:before="100" w:beforeAutospacing="1" w:after="100" w:afterAutospacing="1" w:line="276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8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Hausordnung &amp; Hinweise</w:t>
      </w:r>
    </w:p>
    <w:p w:rsidR="004F191F" w:rsidRPr="004F191F" w:rsidRDefault="004F191F" w:rsidP="004F191F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Ruhezeiten: [Uhrzeit]</w:t>
      </w:r>
    </w:p>
    <w:p w:rsidR="004F191F" w:rsidRPr="004F191F" w:rsidRDefault="004F191F" w:rsidP="004F191F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Mülltrennung: [Anweisungen]</w:t>
      </w:r>
    </w:p>
    <w:p w:rsidR="004F191F" w:rsidRPr="004F191F" w:rsidRDefault="004F191F" w:rsidP="004F191F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Rauchen erlaubt? [Ja/Nein]</w:t>
      </w:r>
    </w:p>
    <w:p w:rsidR="004F191F" w:rsidRPr="004F191F" w:rsidRDefault="004F191F" w:rsidP="004F191F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color w:val="000000"/>
          <w:lang w:eastAsia="zh-CN" w:bidi="ar-SA"/>
        </w:rPr>
      </w:pPr>
      <w:r w:rsidRPr="004F191F">
        <w:rPr>
          <w:rFonts w:ascii="Verdana" w:eastAsia="Times New Roman" w:hAnsi="Verdana" w:cs="Times New Roman"/>
          <w:color w:val="000000"/>
          <w:lang w:eastAsia="zh-CN" w:bidi="ar-SA"/>
        </w:rPr>
        <w:t>Haustiere erlaubt? [Ja/Nein]</w:t>
      </w:r>
    </w:p>
    <w:p w:rsidR="004F191F" w:rsidRPr="004F191F" w:rsidRDefault="00385387" w:rsidP="004F191F">
      <w:pPr>
        <w:spacing w:after="0" w:line="240" w:lineRule="auto"/>
        <w:rPr>
          <w:rFonts w:ascii="Verdana" w:eastAsia="Times New Roman" w:hAnsi="Verdana" w:cs="Times New Roman"/>
          <w:color w:val="auto"/>
          <w:lang w:eastAsia="zh-CN" w:bidi="ar-SA"/>
        </w:rPr>
      </w:pPr>
      <w:r>
        <w:pict>
          <v:rect id="Horizontal Line 9" o:spid="_x0000_s2050" alt="" style="width:415.35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:rsidR="004F191F" w:rsidRPr="004F191F" w:rsidRDefault="0099113F" w:rsidP="004F191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9</w:t>
      </w:r>
      <w:r w:rsidR="004F191F" w:rsidRPr="004F191F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zh-CN" w:bidi="ar-SA"/>
        </w:rPr>
        <w:t>. Feedback &amp; Kontakt</w:t>
      </w:r>
    </w:p>
    <w:p w:rsidR="004F191F" w:rsidRPr="0099113F" w:rsidRDefault="004F191F" w:rsidP="004F1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lang w:eastAsia="zh-CN" w:bidi="ar-SA"/>
        </w:rPr>
      </w:pPr>
      <w:r w:rsidRPr="0099113F">
        <w:rPr>
          <w:rFonts w:ascii="Verdana" w:eastAsia="Times New Roman" w:hAnsi="Verdana" w:cs="Courier New"/>
          <w:color w:val="000000"/>
          <w:lang w:eastAsia="zh-CN" w:bidi="ar-SA"/>
        </w:rPr>
        <w:t xml:space="preserve">Wir freuen uns über Ihr Feedback!  </w:t>
      </w:r>
      <w:r w:rsidRPr="0099113F">
        <w:rPr>
          <w:rFonts w:ascii="Verdana" w:eastAsia="Times New Roman" w:hAnsi="Verdana" w:cs="Courier New"/>
          <w:color w:val="000000"/>
          <w:lang w:eastAsia="zh-CN" w:bidi="ar-SA"/>
        </w:rPr>
        <w:br/>
        <w:t xml:space="preserve">E-Mail: [E-Mail-Adresse]  </w:t>
      </w:r>
      <w:r w:rsidRPr="0099113F">
        <w:rPr>
          <w:rFonts w:ascii="Verdana" w:eastAsia="Times New Roman" w:hAnsi="Verdana" w:cs="Courier New"/>
          <w:color w:val="000000"/>
          <w:lang w:eastAsia="zh-CN" w:bidi="ar-SA"/>
        </w:rPr>
        <w:br/>
        <w:t xml:space="preserve">Telefon: [Telefonnummer]  </w:t>
      </w:r>
      <w:r w:rsidRPr="0099113F">
        <w:rPr>
          <w:rFonts w:ascii="Verdana" w:eastAsia="Times New Roman" w:hAnsi="Verdana" w:cs="Courier New"/>
          <w:color w:val="000000"/>
          <w:lang w:eastAsia="zh-CN" w:bidi="ar-SA"/>
        </w:rPr>
        <w:br/>
        <w:t>[Optional: QR-Code zur digitalen Gästemappe oder Bewertung]</w:t>
      </w:r>
    </w:p>
    <w:p w:rsidR="001D3441" w:rsidRPr="004F191F" w:rsidRDefault="001D3441" w:rsidP="004F191F">
      <w:pPr>
        <w:pStyle w:val="berschrift1"/>
        <w:ind w:right="-340"/>
        <w:rPr>
          <w:rFonts w:ascii="Verdana" w:hAnsi="Verdana"/>
        </w:rPr>
      </w:pPr>
    </w:p>
    <w:sectPr w:rsidR="001D3441" w:rsidRPr="004F191F">
      <w:footerReference w:type="default" r:id="rId15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387" w:rsidRDefault="00385387">
      <w:pPr>
        <w:spacing w:after="0" w:line="240" w:lineRule="auto"/>
      </w:pPr>
      <w:r>
        <w:separator/>
      </w:r>
    </w:p>
  </w:endnote>
  <w:endnote w:type="continuationSeparator" w:id="0">
    <w:p w:rsidR="00385387" w:rsidRDefault="0038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41" w:rsidRDefault="001D34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387" w:rsidRDefault="00385387">
      <w:pPr>
        <w:spacing w:after="0" w:line="240" w:lineRule="auto"/>
      </w:pPr>
      <w:r>
        <w:separator/>
      </w:r>
    </w:p>
  </w:footnote>
  <w:footnote w:type="continuationSeparator" w:id="0">
    <w:p w:rsidR="00385387" w:rsidRDefault="00385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3F" w:rsidRDefault="0099113F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5A2B96" wp14:editId="4A46D07D">
          <wp:simplePos x="0" y="0"/>
          <wp:positionH relativeFrom="column">
            <wp:posOffset>-763929</wp:posOffset>
          </wp:positionH>
          <wp:positionV relativeFrom="paragraph">
            <wp:posOffset>11800</wp:posOffset>
          </wp:positionV>
          <wp:extent cx="1735455" cy="427990"/>
          <wp:effectExtent l="0" t="0" r="4445" b="3810"/>
          <wp:wrapThrough wrapText="bothSides">
            <wp:wrapPolygon edited="0">
              <wp:start x="1739" y="0"/>
              <wp:lineTo x="790" y="2564"/>
              <wp:lineTo x="0" y="7050"/>
              <wp:lineTo x="0" y="14101"/>
              <wp:lineTo x="948" y="20510"/>
              <wp:lineTo x="1423" y="21151"/>
              <wp:lineTo x="3636" y="21151"/>
              <wp:lineTo x="12645" y="20510"/>
              <wp:lineTo x="21497" y="16024"/>
              <wp:lineTo x="21497" y="5128"/>
              <wp:lineTo x="20549" y="5128"/>
              <wp:lineTo x="3319" y="0"/>
              <wp:lineTo x="1739" y="0"/>
            </wp:wrapPolygon>
          </wp:wrapThrough>
          <wp:docPr id="1764930683" name="Grafik 1" descr="Gastmappe – Digitale Gästemappe für Ferienwohnungen und Hote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Gastmappe – Digitale Gästemappe für Ferienwohnungen und Hotels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91F" w:rsidRDefault="004F191F">
    <w:pPr>
      <w:pStyle w:val="Kopfzeile"/>
    </w:pPr>
    <w:r>
      <w:fldChar w:fldCharType="begin"/>
    </w:r>
    <w:r>
      <w:instrText xml:space="preserve"> INCLUDEPICTURE "https://gastmappe.net/wp-content/uploads/2026/03/cropped-Logo-transparent-270x66.png"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3C32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D273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6E1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2E8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8033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85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84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42D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70C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F58D7"/>
    <w:multiLevelType w:val="multilevel"/>
    <w:tmpl w:val="E242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E099C"/>
    <w:multiLevelType w:val="multilevel"/>
    <w:tmpl w:val="D19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C1520"/>
    <w:multiLevelType w:val="multilevel"/>
    <w:tmpl w:val="381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114172"/>
    <w:multiLevelType w:val="multilevel"/>
    <w:tmpl w:val="0296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55D19"/>
    <w:multiLevelType w:val="multilevel"/>
    <w:tmpl w:val="B2C0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416C3"/>
    <w:multiLevelType w:val="hybridMultilevel"/>
    <w:tmpl w:val="BC468424"/>
    <w:lvl w:ilvl="0" w:tplc="369EC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F3BC3"/>
    <w:multiLevelType w:val="hybridMultilevel"/>
    <w:tmpl w:val="FB6AD80A"/>
    <w:lvl w:ilvl="0" w:tplc="7EEE0B26">
      <w:start w:val="1"/>
      <w:numFmt w:val="decimal"/>
      <w:pStyle w:val="Listennumm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E36D1"/>
    <w:multiLevelType w:val="multilevel"/>
    <w:tmpl w:val="5F5C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D01C9"/>
    <w:multiLevelType w:val="multilevel"/>
    <w:tmpl w:val="6C42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734274"/>
    <w:multiLevelType w:val="hybridMultilevel"/>
    <w:tmpl w:val="28DC00DE"/>
    <w:lvl w:ilvl="0" w:tplc="08B453DE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D025A"/>
    <w:multiLevelType w:val="multilevel"/>
    <w:tmpl w:val="D454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898228">
    <w:abstractNumId w:val="9"/>
  </w:num>
  <w:num w:numId="2" w16cid:durableId="235747125">
    <w:abstractNumId w:val="15"/>
  </w:num>
  <w:num w:numId="3" w16cid:durableId="252711739">
    <w:abstractNumId w:val="15"/>
  </w:num>
  <w:num w:numId="4" w16cid:durableId="1618216133">
    <w:abstractNumId w:val="15"/>
  </w:num>
  <w:num w:numId="5" w16cid:durableId="1328096328">
    <w:abstractNumId w:val="15"/>
  </w:num>
  <w:num w:numId="6" w16cid:durableId="131867234">
    <w:abstractNumId w:val="8"/>
  </w:num>
  <w:num w:numId="7" w16cid:durableId="1347512636">
    <w:abstractNumId w:val="19"/>
  </w:num>
  <w:num w:numId="8" w16cid:durableId="551381387">
    <w:abstractNumId w:val="7"/>
  </w:num>
  <w:num w:numId="9" w16cid:durableId="1007365381">
    <w:abstractNumId w:val="6"/>
  </w:num>
  <w:num w:numId="10" w16cid:durableId="668219662">
    <w:abstractNumId w:val="5"/>
  </w:num>
  <w:num w:numId="11" w16cid:durableId="1356031195">
    <w:abstractNumId w:val="4"/>
  </w:num>
  <w:num w:numId="12" w16cid:durableId="1581253552">
    <w:abstractNumId w:val="3"/>
  </w:num>
  <w:num w:numId="13" w16cid:durableId="1593317078">
    <w:abstractNumId w:val="2"/>
  </w:num>
  <w:num w:numId="14" w16cid:durableId="1774669876">
    <w:abstractNumId w:val="1"/>
  </w:num>
  <w:num w:numId="15" w16cid:durableId="1075320960">
    <w:abstractNumId w:val="0"/>
  </w:num>
  <w:num w:numId="16" w16cid:durableId="1325622324">
    <w:abstractNumId w:val="16"/>
  </w:num>
  <w:num w:numId="17" w16cid:durableId="1042831447">
    <w:abstractNumId w:val="18"/>
  </w:num>
  <w:num w:numId="18" w16cid:durableId="2132431537">
    <w:abstractNumId w:val="14"/>
  </w:num>
  <w:num w:numId="19" w16cid:durableId="810169367">
    <w:abstractNumId w:val="12"/>
  </w:num>
  <w:num w:numId="20" w16cid:durableId="1984196432">
    <w:abstractNumId w:val="11"/>
  </w:num>
  <w:num w:numId="21" w16cid:durableId="491408358">
    <w:abstractNumId w:val="13"/>
  </w:num>
  <w:num w:numId="22" w16cid:durableId="464734859">
    <w:abstractNumId w:val="20"/>
  </w:num>
  <w:num w:numId="23" w16cid:durableId="204410967">
    <w:abstractNumId w:val="17"/>
  </w:num>
  <w:num w:numId="24" w16cid:durableId="659312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1F"/>
    <w:rsid w:val="000D2715"/>
    <w:rsid w:val="000E4820"/>
    <w:rsid w:val="001631FE"/>
    <w:rsid w:val="001947E2"/>
    <w:rsid w:val="001B149C"/>
    <w:rsid w:val="001D3441"/>
    <w:rsid w:val="003323F3"/>
    <w:rsid w:val="00385387"/>
    <w:rsid w:val="004F191F"/>
    <w:rsid w:val="006C3F6B"/>
    <w:rsid w:val="00877DA0"/>
    <w:rsid w:val="0099113F"/>
    <w:rsid w:val="00AD5669"/>
    <w:rsid w:val="00AD7EFE"/>
    <w:rsid w:val="00EE25E5"/>
    <w:rsid w:val="00F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5:chartTrackingRefBased/>
  <w15:docId w15:val="{D6B2C0FC-719A-F945-B8A9-8A6A265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F5F5F" w:themeColor="text2" w:themeTint="BF"/>
        <w:sz w:val="24"/>
        <w:szCs w:val="24"/>
        <w:lang w:val="de-DE" w:eastAsia="ja-JP" w:bidi="de-DE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F6B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370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280" w:line="240" w:lineRule="auto"/>
      <w:contextualSpacing/>
      <w:outlineLvl w:val="1"/>
    </w:pPr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317" w:after="317"/>
      <w:contextualSpacing/>
      <w:outlineLvl w:val="2"/>
    </w:pPr>
    <w:rPr>
      <w:rFonts w:asciiTheme="majorHAnsi" w:eastAsiaTheme="majorEastAsia" w:hAnsiTheme="majorHAnsi" w:cstheme="majorBidi"/>
      <w:b/>
      <w:color w:val="F75952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Aufzhlungszeichen">
    <w:name w:val="List Bullet"/>
    <w:basedOn w:val="Standard"/>
    <w:uiPriority w:val="12"/>
    <w:qFormat/>
    <w:pPr>
      <w:numPr>
        <w:numId w:val="7"/>
      </w:numPr>
      <w:spacing w:after="160"/>
    </w:pPr>
    <w:rPr>
      <w:i/>
      <w:szCs w:val="2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Zitat">
    <w:name w:val="Quote"/>
    <w:basedOn w:val="Standard"/>
    <w:next w:val="Standard"/>
    <w:link w:val="ZitatZchn"/>
    <w:uiPriority w:val="10"/>
    <w:qFormat/>
    <w:pPr>
      <w:spacing w:before="320" w:after="320" w:line="264" w:lineRule="auto"/>
      <w:contextualSpacing/>
    </w:pPr>
    <w:rPr>
      <w:b/>
      <w:iCs/>
      <w:color w:val="F75952" w:themeColor="accent1"/>
      <w:sz w:val="54"/>
    </w:rPr>
  </w:style>
  <w:style w:type="character" w:customStyle="1" w:styleId="ZitatZchn">
    <w:name w:val="Zitat Zchn"/>
    <w:basedOn w:val="Absatz-Standardschriftart"/>
    <w:link w:val="Zitat"/>
    <w:uiPriority w:val="10"/>
    <w:rPr>
      <w:b/>
      <w:iCs/>
      <w:color w:val="F75952" w:themeColor="accent1"/>
      <w:sz w:val="5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color w:val="F75952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b/>
      <w:i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Hervorhebung">
    <w:name w:val="Emphasis"/>
    <w:basedOn w:val="Absatz-Standardschriftart"/>
    <w:uiPriority w:val="10"/>
    <w:qFormat/>
    <w:rPr>
      <w:b w:val="0"/>
      <w:i w:val="0"/>
      <w:iCs/>
      <w:color w:val="F75952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color w:val="F75952" w:themeColor="accent1"/>
      <w:sz w:val="54"/>
    </w:rPr>
  </w:style>
  <w:style w:type="paragraph" w:styleId="Listenabsatz">
    <w:name w:val="List Paragraph"/>
    <w:basedOn w:val="Standard"/>
    <w:uiPriority w:val="34"/>
    <w:semiHidden/>
    <w:unhideWhenUsed/>
    <w:qFormat/>
    <w:pPr>
      <w:contextualSpacing/>
    </w:pPr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i/>
      <w:iCs/>
      <w:sz w:val="20"/>
      <w:szCs w:val="18"/>
    </w:rPr>
  </w:style>
  <w:style w:type="paragraph" w:styleId="Inhaltsverzeichnisberschrift">
    <w:name w:val="TOC Heading"/>
    <w:basedOn w:val="berschrift1"/>
    <w:next w:val="Standard"/>
    <w:uiPriority w:val="38"/>
    <w:qFormat/>
    <w:pPr>
      <w:spacing w:after="1320"/>
      <w:outlineLvl w:val="9"/>
    </w:pPr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  <w:rPr>
      <w:b/>
      <w:color w:val="F75952" w:themeColor="accent1"/>
      <w:sz w:val="38"/>
      <w:szCs w:val="38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color w:val="F75952" w:themeColor="accent1"/>
      <w:sz w:val="38"/>
      <w:szCs w:val="3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aps/>
      <w:smallCaps w:val="0"/>
      <w:color w:val="F75952" w:themeColor="accent1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3E3E3E" w:themeColor="text2" w:themeTint="E6"/>
      <w:spacing w:val="0"/>
    </w:rPr>
  </w:style>
  <w:style w:type="character" w:styleId="Fett">
    <w:name w:val="Strong"/>
    <w:basedOn w:val="Absatz-Standardschriftart"/>
    <w:uiPriority w:val="22"/>
    <w:unhideWhenUsed/>
    <w:qFormat/>
    <w:rPr>
      <w:b/>
      <w:bCs/>
      <w:color w:val="3E3E3E" w:themeColor="text2" w:themeTint="E6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5F5F5F" w:themeColor="text2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5F5F5F" w:themeColor="text2" w:themeTint="BF"/>
    </w:rPr>
  </w:style>
  <w:style w:type="character" w:styleId="Buchtitel">
    <w:name w:val="Book Title"/>
    <w:basedOn w:val="Absatz-Standardschriftart"/>
    <w:uiPriority w:val="33"/>
    <w:semiHidden/>
    <w:unhideWhenUsed/>
    <w:qFormat/>
    <w:rPr>
      <w:b w:val="0"/>
      <w:bCs/>
      <w:i/>
      <w:iCs/>
      <w:color w:val="3E3E3E" w:themeColor="text2" w:themeTint="E6"/>
      <w:spacing w:val="0"/>
    </w:rPr>
  </w:style>
  <w:style w:type="paragraph" w:styleId="Titel">
    <w:name w:val="Title"/>
    <w:basedOn w:val="Standard"/>
    <w:next w:val="Untertitel"/>
    <w:link w:val="TitelZchn"/>
    <w:uiPriority w:val="1"/>
    <w:qFormat/>
    <w:pPr>
      <w:spacing w:after="280" w:line="240" w:lineRule="auto"/>
      <w:contextualSpacing/>
    </w:pPr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character" w:customStyle="1" w:styleId="TitelZchn">
    <w:name w:val="Titel Zchn"/>
    <w:basedOn w:val="Absatz-Standardschriftart"/>
    <w:link w:val="Titel"/>
    <w:uiPriority w:val="1"/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paragraph" w:styleId="Untertitel">
    <w:name w:val="Subtitle"/>
    <w:basedOn w:val="Standard"/>
    <w:next w:val="Autor"/>
    <w:link w:val="UntertitelZchn"/>
    <w:uiPriority w:val="2"/>
    <w:qFormat/>
    <w:pPr>
      <w:numPr>
        <w:ilvl w:val="1"/>
      </w:numPr>
      <w:spacing w:after="160"/>
    </w:pPr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"/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pPr>
      <w:tabs>
        <w:tab w:val="right" w:leader="dot" w:pos="8630"/>
      </w:tabs>
      <w:spacing w:before="600" w:after="240"/>
    </w:pPr>
    <w:rPr>
      <w:rFonts w:asciiTheme="majorHAnsi" w:hAnsiTheme="majorHAnsi"/>
      <w:b/>
      <w:bCs/>
      <w:caps/>
      <w:color w:val="2A2A2A" w:themeColor="text2"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insideH w:val="single" w:sz="8" w:space="0" w:color="C9C9C9" w:themeColor="text2" w:themeTint="40"/>
      </w:tblBorders>
      <w:tblCellMar>
        <w:left w:w="0" w:type="dxa"/>
        <w:right w:w="504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nil"/>
          <w:bottom w:w="360" w:type="dxa"/>
          <w:right w:w="0" w:type="nil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nwCell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</w:tblStylePr>
  </w:style>
  <w:style w:type="paragraph" w:customStyle="1" w:styleId="Autor">
    <w:name w:val="Autor"/>
    <w:basedOn w:val="Standard"/>
    <w:uiPriority w:val="3"/>
    <w:qFormat/>
    <w:pPr>
      <w:spacing w:after="0"/>
    </w:pPr>
    <w:rPr>
      <w:b/>
      <w:color w:val="2A2A2A" w:themeColor="text2"/>
      <w:sz w:val="30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Listennummer">
    <w:name w:val="List Number"/>
    <w:basedOn w:val="Standard"/>
    <w:uiPriority w:val="13"/>
    <w:qFormat/>
    <w:pPr>
      <w:numPr>
        <w:numId w:val="16"/>
      </w:numPr>
    </w:pPr>
    <w:rPr>
      <w:i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F1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zh-CN" w:bidi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F191F"/>
    <w:rPr>
      <w:rFonts w:ascii="Courier New" w:eastAsia="Times New Roman" w:hAnsi="Courier New" w:cs="Courier New"/>
      <w:color w:val="auto"/>
      <w:sz w:val="20"/>
      <w:szCs w:val="20"/>
      <w:lang w:eastAsia="zh-CN" w:bidi="ar-SA"/>
    </w:rPr>
  </w:style>
  <w:style w:type="paragraph" w:styleId="StandardWeb">
    <w:name w:val="Normal (Web)"/>
    <w:basedOn w:val="Standard"/>
    <w:uiPriority w:val="99"/>
    <w:semiHidden/>
    <w:unhideWhenUsed/>
    <w:rsid w:val="004F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ertneumann/Library/Containers/com.microsoft.Word/Data/Library/Application%20Support/Microsoft/Office/16.0/DTS/de-DE%7b1629BF4B-DE38-BD44-A1EE-18B5BB7999E3%7d/%7b37601731-CFBD-6A48-AF50-439A75C9C2D8%7dtf10002071.dotx" TargetMode="External"/></Relationships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CTQFD2CFPMXN-979-676</_dlc_DocId>
    <_dlc_DocIdUrl xmlns="498267d4-2a5a-4c72-99d3-cf7236a95ce8">
      <Url>https://msft.spoppe.com/teams/cpub/teams/Consumer/templates/_layouts/15/DocIdRedir.aspx?ID=CTQFD2CFPMXN-979-676</Url>
      <Description>CTQFD2CFPMXN-979-676</Description>
    </_dlc_DocIdUrl>
    <SharedWithDetails xmlns="498267d4-2a5a-4c72-99d3-cf7236a95ce8">{}</SharedWithDetails>
    <SharedWithUsers xmlns="498267d4-2a5a-4c72-99d3-cf7236a95ce8">
      <UserInfo>
        <DisplayName/>
        <AccountId xsi:nil="true"/>
        <AccountType/>
      </UserInfo>
    </SharedWithUsers>
    <SharingHintHash xmlns="498267d4-2a5a-4c72-99d3-cf7236a95ce8">1245024977</SharingHintHash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39807-92CB-43F8-9785-1146EA657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FA49B8-B6EE-4B3F-B22F-E9F8C6A009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customXml/itemProps5.xml><?xml version="1.0" encoding="utf-8"?>
<ds:datastoreItem xmlns:ds="http://schemas.openxmlformats.org/officeDocument/2006/customXml" ds:itemID="{400DB6FE-DF17-4741-ACCE-BDED9F9E1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mit Deckblatt und Inhaltsverzeichnis.dotx</Template>
  <TotalTime>0</TotalTime>
  <Pages>4</Pages>
  <Words>256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Neumann</dc:creator>
  <cp:keywords/>
  <dc:description/>
  <cp:lastModifiedBy>Robert Neumann</cp:lastModifiedBy>
  <cp:revision>2</cp:revision>
  <dcterms:created xsi:type="dcterms:W3CDTF">2026-03-24T12:24:00Z</dcterms:created>
  <dcterms:modified xsi:type="dcterms:W3CDTF">2026-03-24T12:24:00Z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40c25c02-a5e0-48a4-913c-93e0d5121f72</vt:lpwstr>
  </property>
  <property fmtid="{D5CDD505-2E9C-101B-9397-08002B2CF9AE}" pid="3" name="ContentTypeId">
    <vt:lpwstr>0x010100012E2E405031D74DB051ADDB3D34E572</vt:lpwstr>
  </property>
</Properties>
</file>